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B5C8F" w:rsidRDefault="00BE73DE">
      <w:bookmarkStart w:id="0" w:name="_GoBack"/>
      <w:bookmarkEnd w:id="0"/>
      <w:r>
        <w:rPr>
          <w:noProof/>
        </w:rPr>
        <mc:AlternateContent>
          <mc:Choice Requires="wps">
            <w:drawing>
              <wp:anchor distT="0" distB="0" distL="114300" distR="114300" simplePos="0" relativeHeight="251657216" behindDoc="0" locked="1" layoutInCell="1" allowOverlap="0">
                <wp:simplePos x="0" y="0"/>
                <wp:positionH relativeFrom="column">
                  <wp:posOffset>-89535</wp:posOffset>
                </wp:positionH>
                <wp:positionV relativeFrom="page">
                  <wp:posOffset>2400300</wp:posOffset>
                </wp:positionV>
                <wp:extent cx="2476500" cy="419100"/>
                <wp:effectExtent l="0" t="0" r="0" b="0"/>
                <wp:wrapNone/>
                <wp:docPr id="8"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76500" cy="4191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B5C8F" w:rsidRDefault="001B5C8F">
                            <w:pPr>
                              <w:pStyle w:val="Head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26" type="#_x0000_t202" style="position:absolute;margin-left:-7.05pt;margin-top:189pt;width:195pt;height:33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" o:allowoverlap="f" stroked="f">
                <v:textbox>
                  <w:txbxContent>
                    <w:p w:rsidR="001B5C8F" w:rsidRDefault="001B5C8F">
                      <w:pPr>
                        <w:pStyle w:val="Header"/>
                      </w:pPr>
                    </w:p>
                  </w:txbxContent>
                </v:textbox>
                <w10:wrap anchory="page"/>
                <w10:anchorlock/>
              </v:shape>
            </w:pict>
          </mc:Fallback>
        </mc:AlternateContent>
      </w:r>
    </w:p>
    <w:p w:rsidR="001B5C8F" w:rsidRDefault="00BE73DE">
      <w:r>
        <w:rPr>
          <w:noProof/>
        </w:rPr>
        <mc:AlternateContent>
          <mc:Choice Requires="wps">
            <w:drawing>
              <wp:anchor distT="0" distB="0" distL="114300" distR="114300" simplePos="0" relativeHeight="251658240" behindDoc="0" locked="0" layoutInCell="1" allowOverlap="1">
                <wp:simplePos x="0" y="0"/>
                <wp:positionH relativeFrom="column">
                  <wp:posOffset>4000500</wp:posOffset>
                </wp:positionH>
                <wp:positionV relativeFrom="paragraph">
                  <wp:posOffset>117475</wp:posOffset>
                </wp:positionV>
                <wp:extent cx="2514600" cy="228600"/>
                <wp:effectExtent l="3810" t="2540" r="0" b="0"/>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14600"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B5C8F" w:rsidRDefault="001B5C8F"/>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id="Text Box 7" o:spid="_x0000_s1027" type="#_x0000_t202" style="position:absolute;margin-left:315pt;margin-top:9.25pt;width:198pt;height:18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" stroked="f">
                <v:textbox>
                  <w:txbxContent>
                    <w:p w:rsidR="001B5C8F" w:rsidRDefault="001B5C8F"/>
                  </w:txbxContent>
                </v:textbox>
              </v:shape>
            </w:pict>
          </mc:Fallback>
        </mc:AlternateContent>
      </w:r>
    </w:p>
    <w:p w:rsidR="001B5C8F" w:rsidRDefault="001B5C8F"/>
    <w:p w:rsidR="001B5C8F" w:rsidRDefault="001B5C8F"/>
    <w:p w:rsidR="001B5C8F" w:rsidRDefault="001B5C8F">
      <w:pPr>
        <w:pStyle w:val="Heading2"/>
      </w:pPr>
      <w:r>
        <w:t>Welcome to the Rotary Club of Romsey Test</w:t>
      </w:r>
    </w:p>
    <w:p w:rsidR="001B5C8F" w:rsidRDefault="001B5C8F">
      <w:pPr>
        <w:pStyle w:val="Header"/>
      </w:pPr>
    </w:p>
    <w:p w:rsidR="001B5C8F" w:rsidRDefault="001B5C8F">
      <w:r>
        <w:t>On behalf of The Rotary Club of Romsey Test I welcome you as our newest member.  New members are the life blood of any club, and we wish to make your integration as happy and comfortable as possible.  The New Member’s Pack is designed to help you do just that.</w:t>
      </w:r>
    </w:p>
    <w:p w:rsidR="001B5C8F" w:rsidRDefault="001B5C8F"/>
    <w:p w:rsidR="001B5C8F" w:rsidRDefault="001B5C8F">
      <w:r>
        <w:t>To help you with your immediate surroundings in our club I’d like to tell you a little about who we are and where we fit into the bigger Rotary picture.  I hope you find this helpful.</w:t>
      </w:r>
    </w:p>
    <w:p w:rsidR="001B5C8F" w:rsidRDefault="001B5C8F"/>
    <w:p w:rsidR="001B5C8F" w:rsidRPr="00E50274" w:rsidRDefault="001B5C8F">
      <w:pPr>
        <w:rPr>
          <w:rFonts w:cs="Arial"/>
          <w:szCs w:val="11"/>
        </w:rPr>
      </w:pPr>
      <w:r>
        <w:t xml:space="preserve">Our club sits within Rotary District 1110, which </w:t>
      </w:r>
      <w:r>
        <w:rPr>
          <w:rFonts w:cs="Arial"/>
          <w:szCs w:val="11"/>
        </w:rPr>
        <w:t xml:space="preserve">with a total of 75 Rotary Clubs, covers most of Hampshire, East Dorset, South Wiltshire, the Isle of Wight and the Channel Islands.  Our District 1110 sits within the UK’s Rotary </w:t>
      </w:r>
      <w:proofErr w:type="gramStart"/>
      <w:r>
        <w:rPr>
          <w:rFonts w:cs="Arial"/>
          <w:szCs w:val="11"/>
        </w:rPr>
        <w:t>organisation</w:t>
      </w:r>
      <w:proofErr w:type="gramEnd"/>
      <w:r>
        <w:rPr>
          <w:rFonts w:cs="Arial"/>
          <w:szCs w:val="11"/>
        </w:rPr>
        <w:t xml:space="preserve"> Rotary </w:t>
      </w:r>
      <w:r w:rsidR="00E50274">
        <w:rPr>
          <w:rFonts w:cs="Arial"/>
          <w:szCs w:val="11"/>
        </w:rPr>
        <w:t>Great Britain and Ireland</w:t>
      </w:r>
      <w:r>
        <w:rPr>
          <w:rFonts w:cs="Arial"/>
          <w:szCs w:val="11"/>
        </w:rPr>
        <w:t xml:space="preserve"> (R</w:t>
      </w:r>
      <w:r w:rsidR="00E50274">
        <w:rPr>
          <w:rFonts w:cs="Arial"/>
          <w:szCs w:val="11"/>
        </w:rPr>
        <w:t>GBI</w:t>
      </w:r>
      <w:r>
        <w:rPr>
          <w:rFonts w:cs="Arial"/>
          <w:szCs w:val="11"/>
        </w:rPr>
        <w:t>), which has powers to govern and administer Rotary within our islands.  R</w:t>
      </w:r>
      <w:r w:rsidR="00E50274">
        <w:rPr>
          <w:rFonts w:cs="Arial"/>
          <w:szCs w:val="11"/>
        </w:rPr>
        <w:t>GBI</w:t>
      </w:r>
      <w:r>
        <w:rPr>
          <w:rFonts w:cs="Arial"/>
          <w:szCs w:val="11"/>
        </w:rPr>
        <w:t xml:space="preserve"> sits within the worldwide organisation Rotary International (RI).  You are a member of this worldwide organisation totalling more than a million members in 168 countries, a true force for good and a worldwide fellowship.</w:t>
      </w:r>
    </w:p>
    <w:p w:rsidR="001B5C8F" w:rsidRDefault="001B5C8F"/>
    <w:p w:rsidR="001B5C8F" w:rsidRDefault="001B5C8F">
      <w:r>
        <w:t>Like any club we have evolved our own traditions, ways of doing things and even some jargon, all of which can be confusing to a new member.  None of this is meant to exclude you, and if you find yourself confused by anything please just ask.</w:t>
      </w:r>
    </w:p>
    <w:p w:rsidR="001B5C8F" w:rsidRDefault="001B5C8F"/>
    <w:p w:rsidR="001B5C8F" w:rsidRDefault="001B5C8F">
      <w:r>
        <w:t xml:space="preserve">There is information in your New Member’s pack to help you familiarise yourself with Rotary as an organisation, but there are also other good sources of information.  Our club has its own website at </w:t>
      </w:r>
    </w:p>
    <w:p w:rsidR="001B5C8F" w:rsidRDefault="008C441D">
      <w:hyperlink r:id="rId6" w:history="1">
        <w:r w:rsidR="001B5C8F">
          <w:rPr>
            <w:rStyle w:val="Hyperlink"/>
          </w:rPr>
          <w:t>www.rotaryclubofromseytest.org</w:t>
        </w:r>
      </w:hyperlink>
      <w:r w:rsidR="001B5C8F">
        <w:t>.  This shows details of the club, its officers</w:t>
      </w:r>
      <w:r w:rsidR="00E50274">
        <w:t xml:space="preserve"> and </w:t>
      </w:r>
      <w:r w:rsidR="001B5C8F">
        <w:t xml:space="preserve">members.  It has </w:t>
      </w:r>
      <w:proofErr w:type="gramStart"/>
      <w:r w:rsidR="001B5C8F">
        <w:t>a members</w:t>
      </w:r>
      <w:proofErr w:type="gramEnd"/>
      <w:r w:rsidR="001B5C8F">
        <w:t xml:space="preserve"> only area, and you will shortly be assigned your access details for this, where you can find details of our programme, relevant papers about the club, including its Standing Orders and much other in-house information.  You can also find details of all other club members and can create E Mails to selected members if you need to.</w:t>
      </w:r>
    </w:p>
    <w:p w:rsidR="001B5C8F" w:rsidRDefault="001B5C8F"/>
    <w:p w:rsidR="001B5C8F" w:rsidRDefault="001B5C8F">
      <w:r>
        <w:t>District 1110, R</w:t>
      </w:r>
      <w:r w:rsidR="00E50274">
        <w:t>GBI</w:t>
      </w:r>
      <w:r>
        <w:t xml:space="preserve"> and RI have their own websites and you can locate these through links from our own club website.  These websites all contain useful information about how Rotary works and what its programmes are planning and achieving.</w:t>
      </w:r>
    </w:p>
    <w:p w:rsidR="001B5C8F" w:rsidRDefault="001B5C8F"/>
    <w:p w:rsidR="001B5C8F" w:rsidRDefault="001B5C8F">
      <w:r>
        <w:t xml:space="preserve">We like to assign all of our members to one of the committees through which we run our club.  Details of the committees and their members are on the club website.  If you have a </w:t>
      </w:r>
      <w:proofErr w:type="gramStart"/>
      <w:r>
        <w:t>preference</w:t>
      </w:r>
      <w:proofErr w:type="gramEnd"/>
      <w:r>
        <w:t xml:space="preserve"> then please let me know.  You </w:t>
      </w:r>
      <w:r w:rsidR="00E50274">
        <w:t>are welcome to attend any of the</w:t>
      </w:r>
      <w:r>
        <w:t xml:space="preserve"> monthly Club Council meetings at which the club’s plans and finances are monitored and controlled so that you can see who’s on </w:t>
      </w:r>
      <w:r>
        <w:lastRenderedPageBreak/>
        <w:t>Council and understand how the club is managed.</w:t>
      </w:r>
      <w:r>
        <w:br/>
      </w:r>
    </w:p>
    <w:p w:rsidR="001B5C8F" w:rsidRDefault="001B5C8F">
      <w:r>
        <w:br w:type="page"/>
      </w:r>
      <w:r>
        <w:lastRenderedPageBreak/>
        <w:t>The club has a number of bigger events which occur on a regular basis.  We ask for positive commitment from members for these.  Our club year runs from July to June, and in time order they are: -</w:t>
      </w:r>
    </w:p>
    <w:p w:rsidR="001B5C8F" w:rsidRDefault="001B5C8F"/>
    <w:p w:rsidR="0090532C" w:rsidRDefault="0090532C">
      <w:r>
        <w:t>The Relay Marathon, a fun team based event at Broadlands held in May</w:t>
      </w:r>
    </w:p>
    <w:p w:rsidR="001B5C8F" w:rsidRDefault="001B5C8F">
      <w:r>
        <w:t>The Mayor’s Picnic and Duck Race, a community fun event held in July</w:t>
      </w:r>
    </w:p>
    <w:p w:rsidR="001B5C8F" w:rsidRDefault="001B5C8F">
      <w:r>
        <w:t>The Annual Test Way Walk, our major fundraiser, held in October</w:t>
      </w:r>
    </w:p>
    <w:p w:rsidR="0090532C" w:rsidRDefault="0090532C">
      <w:r>
        <w:t>Carols in the Marketplace, a much loved event for the whole Town held in December</w:t>
      </w:r>
    </w:p>
    <w:p w:rsidR="001B5C8F" w:rsidRDefault="001B5C8F">
      <w:r>
        <w:t xml:space="preserve">The Christmas Dinner, a “plus partners” meeting held in </w:t>
      </w:r>
      <w:proofErr w:type="spellStart"/>
      <w:r>
        <w:t>mid December</w:t>
      </w:r>
      <w:proofErr w:type="spellEnd"/>
    </w:p>
    <w:p w:rsidR="001B5C8F" w:rsidRDefault="001B5C8F"/>
    <w:p w:rsidR="001B5C8F" w:rsidRDefault="001B5C8F">
      <w:r>
        <w:t xml:space="preserve">We hold other events and initiatives that involve some, or sometimes all, of the club.  We occasionally hold street collections at short notice to assist with disasters as they arise.  Occasionally we work with other clubs to multiply our efforts, and we support District initiatives when we can.  Our club is particularly involved with </w:t>
      </w:r>
      <w:r w:rsidR="00E50274">
        <w:t>various District Youth events and competition</w:t>
      </w:r>
      <w:r>
        <w:t>s, and with the annual District Christmas Shoe Box appeal for disadvantaged youngsters in Europe and Africa.  There are many other schemes and initiatives running, too ma</w:t>
      </w:r>
      <w:r w:rsidR="00BE73DE">
        <w:t>n</w:t>
      </w:r>
      <w:r>
        <w:t>y to list here.  If someone mentions something that sounds unfamiliar to you, please ask them to explain.  They’ll be happy to do so.</w:t>
      </w:r>
    </w:p>
    <w:p w:rsidR="001B5C8F" w:rsidRDefault="001B5C8F"/>
    <w:p w:rsidR="001B5C8F" w:rsidRDefault="001B5C8F">
      <w:r>
        <w:t xml:space="preserve">There are some practicalities you’ll need to understand regarding club subscriptions, paying for meals, inviting guests, organising events, partner’s nights etc.  Please ask your </w:t>
      </w:r>
      <w:r w:rsidR="00E50274">
        <w:t xml:space="preserve">mentor/buddy </w:t>
      </w:r>
      <w:r>
        <w:t>to help you to get to grips with these.</w:t>
      </w:r>
    </w:p>
    <w:p w:rsidR="001B5C8F" w:rsidRDefault="001B5C8F"/>
    <w:p w:rsidR="001B5C8F" w:rsidRDefault="001B5C8F">
      <w:r>
        <w:t xml:space="preserve">We pride ourselves on being an active club, and one keen to introduce new members of any colour creed or sex, so please keep a lookout for others who you believe would be good Rotarians and bring them along as guests to our meetings.  We can only stay active as a club if we have new young blood joining us, and our members are our best way of finding such people. </w:t>
      </w:r>
    </w:p>
    <w:p w:rsidR="001B5C8F" w:rsidRDefault="001B5C8F"/>
    <w:p w:rsidR="001B5C8F" w:rsidRDefault="001B5C8F">
      <w:r>
        <w:t xml:space="preserve">If there is anything I can do to help you on your Rotary journey with </w:t>
      </w:r>
      <w:proofErr w:type="gramStart"/>
      <w:r>
        <w:t>us</w:t>
      </w:r>
      <w:proofErr w:type="gramEnd"/>
      <w:r>
        <w:t xml:space="preserve"> then please just ask.  I wish you a thoroughly enjoyable and rewarding life in Rotary and look forward to getting to know you better as a friend and colleague in this wonderful movement.</w:t>
      </w:r>
    </w:p>
    <w:p w:rsidR="001B5C8F" w:rsidRDefault="001B5C8F"/>
    <w:p w:rsidR="001B5C8F" w:rsidRDefault="001B5C8F">
      <w:r>
        <w:t>Yours in Rotary</w:t>
      </w:r>
    </w:p>
    <w:p w:rsidR="001B5C8F" w:rsidRDefault="001B5C8F"/>
    <w:p w:rsidR="001B5C8F" w:rsidRDefault="001B5C8F"/>
    <w:p w:rsidR="001B5C8F" w:rsidRDefault="001B5C8F"/>
    <w:p w:rsidR="001B5C8F" w:rsidRDefault="001B5C8F"/>
    <w:p w:rsidR="001B5C8F" w:rsidRDefault="001B5C8F"/>
    <w:p w:rsidR="001B5C8F" w:rsidRDefault="001B5C8F"/>
    <w:p w:rsidR="001B5C8F" w:rsidRDefault="001B5C8F"/>
    <w:p w:rsidR="001B5C8F" w:rsidRDefault="001B5C8F">
      <w:r>
        <w:t>President</w:t>
      </w:r>
    </w:p>
    <w:p w:rsidR="001B5C8F" w:rsidRDefault="001B5C8F">
      <w:r>
        <w:t>Rotary Club of Romsey Test</w:t>
      </w:r>
    </w:p>
    <w:p w:rsidR="001B5C8F" w:rsidRDefault="000135B9">
      <w:r>
        <w:t>20--/20--</w:t>
      </w:r>
    </w:p>
    <w:p w:rsidR="001B5C8F" w:rsidRDefault="001B5C8F"/>
    <w:p w:rsidR="001B5C8F" w:rsidRDefault="001B5C8F"/>
    <w:p w:rsidR="001B5C8F" w:rsidRDefault="001B5C8F"/>
    <w:p w:rsidR="001B5C8F" w:rsidRDefault="001B5C8F">
      <w:pPr>
        <w:pStyle w:val="Header"/>
      </w:pPr>
    </w:p>
    <w:p w:rsidR="001B5C8F" w:rsidRDefault="001B5C8F"/>
    <w:p w:rsidR="001B5C8F" w:rsidRDefault="001B5C8F"/>
    <w:sectPr w:rsidR="001B5C8F">
      <w:headerReference w:type="default" r:id="rId7"/>
      <w:headerReference w:type="first" r:id="rId8"/>
      <w:footerReference w:type="first" r:id="rId9"/>
      <w:type w:val="continuous"/>
      <w:pgSz w:w="11906" w:h="16838" w:code="9"/>
      <w:pgMar w:top="1418" w:right="1021" w:bottom="1979" w:left="1191" w:header="357" w:footer="431"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C441D" w:rsidRDefault="008C441D">
      <w:r>
        <w:separator/>
      </w:r>
    </w:p>
  </w:endnote>
  <w:endnote w:type="continuationSeparator" w:id="0">
    <w:p w:rsidR="008C441D" w:rsidRDefault="008C44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vantGarde Bk BT">
    <w:altName w:val="Century Gothic"/>
    <w:charset w:val="00"/>
    <w:family w:val="swiss"/>
    <w:pitch w:val="variable"/>
    <w:sig w:usb0="00000087" w:usb1="00000000" w:usb2="00000000" w:usb3="00000000" w:csb0="0000001B" w:csb1="00000000"/>
  </w:font>
  <w:font w:name="Tahoma">
    <w:panose1 w:val="020B0604030504040204"/>
    <w:charset w:val="00"/>
    <w:family w:val="swiss"/>
    <w:pitch w:val="variable"/>
    <w:sig w:usb0="E1002EFF" w:usb1="C000605B" w:usb2="00000029" w:usb3="00000000" w:csb0="0001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B5C8F" w:rsidRDefault="00BE73DE">
    <w:pPr>
      <w:pStyle w:val="Footer"/>
      <w:jc w:val="center"/>
      <w:rPr>
        <w:rFonts w:ascii="AvantGarde" w:hAnsi="AvantGarde"/>
        <w:sz w:val="20"/>
        <w:szCs w:val="20"/>
      </w:rPr>
    </w:pPr>
    <w:r>
      <w:rPr>
        <w:rFonts w:ascii="AvantGarde" w:hAnsi="AvantGarde"/>
        <w:noProof/>
        <w:sz w:val="20"/>
        <w:szCs w:val="20"/>
      </w:rPr>
      <mc:AlternateContent>
        <mc:Choice Requires="wps">
          <w:drawing>
            <wp:anchor distT="0" distB="0" distL="114300" distR="114300" simplePos="0" relativeHeight="251659264" behindDoc="1" locked="0" layoutInCell="1" allowOverlap="1">
              <wp:simplePos x="0" y="0"/>
              <wp:positionH relativeFrom="column">
                <wp:posOffset>-414020</wp:posOffset>
              </wp:positionH>
              <wp:positionV relativeFrom="paragraph">
                <wp:posOffset>-436880</wp:posOffset>
              </wp:positionV>
              <wp:extent cx="6858000" cy="571500"/>
              <wp:effectExtent l="0" t="0" r="635" b="1270"/>
              <wp:wrapTight wrapText="bothSides">
                <wp:wrapPolygon edited="0">
                  <wp:start x="0" y="0"/>
                  <wp:lineTo x="21600" y="0"/>
                  <wp:lineTo x="21600" y="21600"/>
                  <wp:lineTo x="0" y="21600"/>
                  <wp:lineTo x="0" y="0"/>
                </wp:wrapPolygon>
              </wp:wrapTight>
              <wp:docPr id="2"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0" cy="571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B5C8F" w:rsidRPr="000135B9" w:rsidRDefault="000135B9">
                          <w:pPr>
                            <w:pStyle w:val="ContactDetails"/>
                            <w:rPr>
                              <w:b/>
                            </w:rPr>
                          </w:pPr>
                          <w:r>
                            <w:rPr>
                              <w:b/>
                            </w:rPr>
                            <w:t>T</w:t>
                          </w:r>
                          <w:r w:rsidR="001B5C8F">
                            <w:rPr>
                              <w:b/>
                            </w:rPr>
                            <w:t>el</w:t>
                          </w:r>
                          <w:r>
                            <w:rPr>
                              <w:b/>
                            </w:rPr>
                            <w:t xml:space="preserve">                     </w:t>
                          </w:r>
                          <w:r w:rsidR="001B5C8F">
                            <w:t xml:space="preserve"> </w:t>
                          </w:r>
                          <w:r w:rsidRPr="000135B9">
                            <w:rPr>
                              <w:b/>
                            </w:rPr>
                            <w:t>E mail</w:t>
                          </w:r>
                        </w:p>
                        <w:p w:rsidR="001B5C8F" w:rsidRDefault="001B5C8F">
                          <w:pPr>
                            <w:pStyle w:val="ContactDetails"/>
                          </w:pPr>
                          <w:r>
                            <w:t xml:space="preserve"> </w:t>
                          </w:r>
                          <w:r>
                            <w:rPr>
                              <w:b/>
                            </w:rPr>
                            <w:t xml:space="preserve">website: </w:t>
                          </w:r>
                          <w:hyperlink r:id="rId1" w:history="1">
                            <w:r>
                              <w:rPr>
                                <w:rStyle w:val="Hyperlink"/>
                              </w:rPr>
                              <w:t>www.rotaryclubofromseytest.org</w:t>
                            </w:r>
                          </w:hyperlink>
                        </w:p>
                        <w:p w:rsidR="001B5C8F" w:rsidRDefault="001B5C8F">
                          <w:pPr>
                            <w:pStyle w:val="ContactDetails"/>
                          </w:pPr>
                          <w:r>
                            <w:rPr>
                              <w:b/>
                            </w:rPr>
                            <w:t>Club meetings</w:t>
                          </w:r>
                          <w:r>
                            <w:t xml:space="preserve">: Weds, </w:t>
                          </w:r>
                          <w:r w:rsidR="00BE73DE">
                            <w:t xml:space="preserve">British Legion Romsey (evenings), Youth </w:t>
                          </w:r>
                          <w:proofErr w:type="gramStart"/>
                          <w:r w:rsidR="00BE73DE">
                            <w:t>In</w:t>
                          </w:r>
                          <w:proofErr w:type="gramEnd"/>
                          <w:r w:rsidR="00BE73DE">
                            <w:t xml:space="preserve"> Romsey (breakfast)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id="_x0000_t202" coordsize="21600,21600" o:spt="202" path="m,l,21600r21600,l21600,xe">
              <v:stroke joinstyle="miter"/>
              <v:path gradientshapeok="t" o:connecttype="rect"/>
            </v:shapetype>
            <v:shape id="_x0000_s1030" type="#_x0000_t202" style="position:absolute;left:0;text-align:left;margin-left:-32.6pt;margin-top:-34.4pt;width:540pt;height:4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" filled="f" stroked="f">
              <v:textbox inset="0,0,0,0">
                <w:txbxContent>
                  <w:p w:rsidR="001B5C8F" w:rsidRPr="000135B9" w:rsidRDefault="000135B9">
                    <w:pPr>
                      <w:pStyle w:val="ContactDetails"/>
                      <w:rPr>
                        <w:b/>
                      </w:rPr>
                    </w:pPr>
                    <w:r>
                      <w:rPr>
                        <w:b/>
                      </w:rPr>
                      <w:t>T</w:t>
                    </w:r>
                    <w:r w:rsidR="001B5C8F">
                      <w:rPr>
                        <w:b/>
                      </w:rPr>
                      <w:t>el</w:t>
                    </w:r>
                    <w:r>
                      <w:rPr>
                        <w:b/>
                      </w:rPr>
                      <w:t xml:space="preserve">                     </w:t>
                    </w:r>
                    <w:r w:rsidR="001B5C8F">
                      <w:t xml:space="preserve"> </w:t>
                    </w:r>
                    <w:r w:rsidRPr="000135B9">
                      <w:rPr>
                        <w:b/>
                      </w:rPr>
                      <w:t>E mail</w:t>
                    </w:r>
                  </w:p>
                  <w:p w:rsidR="001B5C8F" w:rsidRDefault="001B5C8F">
                    <w:pPr>
                      <w:pStyle w:val="ContactDetails"/>
                    </w:pPr>
                    <w:r>
                      <w:t xml:space="preserve"> </w:t>
                    </w:r>
                    <w:r>
                      <w:rPr>
                        <w:b/>
                      </w:rPr>
                      <w:t xml:space="preserve">website: </w:t>
                    </w:r>
                    <w:hyperlink r:id="rId2" w:history="1">
                      <w:r>
                        <w:rPr>
                          <w:rStyle w:val="Hyperlink"/>
                        </w:rPr>
                        <w:t>www.rotaryclubofromseytest.org</w:t>
                      </w:r>
                    </w:hyperlink>
                  </w:p>
                  <w:p w:rsidR="001B5C8F" w:rsidRDefault="001B5C8F">
                    <w:pPr>
                      <w:pStyle w:val="ContactDetails"/>
                    </w:pPr>
                    <w:r>
                      <w:rPr>
                        <w:b/>
                      </w:rPr>
                      <w:t>Club meetings</w:t>
                    </w:r>
                    <w:r>
                      <w:t xml:space="preserve">: Weds, </w:t>
                    </w:r>
                    <w:r w:rsidR="00BE73DE">
                      <w:t>British Legion Romsey (evenings), Youth In Romsey (breakfast)</w:t>
                    </w:r>
                  </w:p>
                </w:txbxContent>
              </v:textbox>
              <w10:wrap type="tight"/>
            </v:shape>
          </w:pict>
        </mc:Fallback>
      </mc:AlternateContent>
    </w:r>
  </w:p>
  <w:p w:rsidR="001B5C8F" w:rsidRDefault="001B5C8F">
    <w:pPr>
      <w:pStyle w:val="Footer"/>
      <w:jc w:val="center"/>
      <w:rPr>
        <w:rFonts w:ascii="AvantGarde" w:hAnsi="AvantGarde"/>
        <w:sz w:val="20"/>
        <w:szCs w:val="20"/>
      </w:rPr>
    </w:pPr>
  </w:p>
  <w:p w:rsidR="001B5C8F" w:rsidRDefault="00BE73DE">
    <w:pPr>
      <w:pStyle w:val="Footer"/>
      <w:jc w:val="center"/>
      <w:rPr>
        <w:rFonts w:ascii="AvantGarde" w:hAnsi="AvantGarde"/>
        <w:sz w:val="20"/>
        <w:szCs w:val="20"/>
      </w:rPr>
    </w:pPr>
    <w:r>
      <w:rPr>
        <w:rFonts w:ascii="AvantGarde" w:hAnsi="AvantGarde"/>
        <w:noProof/>
        <w:sz w:val="20"/>
        <w:szCs w:val="20"/>
      </w:rPr>
      <mc:AlternateContent>
        <mc:Choice Requires="wps">
          <w:drawing>
            <wp:anchor distT="0" distB="0" distL="114300" distR="114300" simplePos="0" relativeHeight="251658240" behindDoc="1" locked="0" layoutInCell="1" allowOverlap="1">
              <wp:simplePos x="0" y="0"/>
              <wp:positionH relativeFrom="column">
                <wp:posOffset>-612140</wp:posOffset>
              </wp:positionH>
              <wp:positionV relativeFrom="paragraph">
                <wp:posOffset>-100330</wp:posOffset>
              </wp:positionV>
              <wp:extent cx="7313295" cy="254635"/>
              <wp:effectExtent l="1270" t="0" r="635" b="0"/>
              <wp:wrapTight wrapText="bothSides">
                <wp:wrapPolygon edited="0">
                  <wp:start x="0" y="0"/>
                  <wp:lineTo x="21600" y="0"/>
                  <wp:lineTo x="21600" y="21600"/>
                  <wp:lineTo x="0" y="21600"/>
                  <wp:lineTo x="0" y="0"/>
                </wp:wrapPolygon>
              </wp:wrapTight>
              <wp:docPr id="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13295" cy="2546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B5C8F" w:rsidRDefault="00BE73DE">
                          <w:pPr>
                            <w:pStyle w:val="Header"/>
                          </w:pPr>
                          <w:r>
                            <w:rPr>
                              <w:noProof/>
                            </w:rPr>
                            <w:drawing>
                              <wp:inline distT="0" distB="0" distL="0" distR="0">
                                <wp:extent cx="7193280" cy="182880"/>
                                <wp:effectExtent l="0" t="0" r="0" b="0"/>
                                <wp:docPr id="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7193280" cy="182880"/>
                                        </a:xfrm>
                                        <a:prstGeom prst="rect">
                                          <a:avLst/>
                                        </a:prstGeom>
                                        <a:noFill/>
                                        <a:ln>
                                          <a:noFill/>
                                        </a:ln>
                                      </pic:spPr>
                                    </pic:pic>
                                  </a:graphicData>
                                </a:graphic>
                              </wp:inline>
                            </w:drawing>
                          </w:r>
                        </w:p>
                      </w:txbxContent>
                    </wps:txbx>
                    <wps:bodyPr rot="0" vert="horz" wrap="square" lIns="36000" tIns="36000" rIns="36000" bIns="3600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id="Text Box 3" o:spid="_x0000_s1031" type="#_x0000_t202" style="position:absolute;left:0;text-align:left;margin-left:-48.2pt;margin-top:-7.9pt;width:575.85pt;height:20.0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" filled="f" stroked="f">
              <v:textbox inset="1mm,1mm,1mm,1mm">
                <w:txbxContent>
                  <w:p w:rsidR="001B5C8F" w:rsidRDefault="00BE73DE">
                    <w:pPr>
                      <w:pStyle w:val="Header"/>
                    </w:pPr>
                    <w:r>
                      <w:rPr>
                        <w:noProof/>
                      </w:rPr>
                      <w:drawing>
                        <wp:inline distT="0" distB="0" distL="0" distR="0">
                          <wp:extent cx="7193280" cy="182880"/>
                          <wp:effectExtent l="0" t="0" r="0" b="0"/>
                          <wp:docPr id="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7193280" cy="182880"/>
                                  </a:xfrm>
                                  <a:prstGeom prst="rect">
                                    <a:avLst/>
                                  </a:prstGeom>
                                  <a:noFill/>
                                  <a:ln>
                                    <a:noFill/>
                                  </a:ln>
                                </pic:spPr>
                              </pic:pic>
                            </a:graphicData>
                          </a:graphic>
                        </wp:inline>
                      </w:drawing>
                    </w:r>
                  </w:p>
                </w:txbxContent>
              </v:textbox>
              <w10:wrap type="tight"/>
            </v:shape>
          </w:pict>
        </mc:Fallback>
      </mc:AlternateContent>
    </w:r>
    <w:r w:rsidR="001B5C8F">
      <w:rPr>
        <w:rFonts w:ascii="AvantGarde" w:hAnsi="AvantGarde"/>
        <w:sz w:val="20"/>
        <w:szCs w:val="20"/>
      </w:rPr>
      <w:t>Rotary Club of Romsey Test Trust Fund. Charity No 1029525</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C441D" w:rsidRDefault="008C441D">
      <w:r>
        <w:separator/>
      </w:r>
    </w:p>
  </w:footnote>
  <w:footnote w:type="continuationSeparator" w:id="0">
    <w:p w:rsidR="008C441D" w:rsidRDefault="008C441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B5C8F" w:rsidRDefault="001B5C8F">
    <w:pPr>
      <w:pStyle w:val="Header"/>
      <w:jc w:val="cent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B5C8F" w:rsidRDefault="00BE73DE">
    <w:pPr>
      <w:pStyle w:val="Header"/>
      <w:jc w:val="center"/>
    </w:pPr>
    <w:r>
      <w:rPr>
        <w:noProof/>
      </w:rPr>
      <mc:AlternateContent>
        <mc:Choice Requires="wps">
          <w:drawing>
            <wp:anchor distT="0" distB="0" distL="114300" distR="114300" simplePos="0" relativeHeight="251657216" behindDoc="0" locked="0" layoutInCell="1" allowOverlap="1">
              <wp:simplePos x="0" y="0"/>
              <wp:positionH relativeFrom="column">
                <wp:posOffset>1548130</wp:posOffset>
              </wp:positionH>
              <wp:positionV relativeFrom="paragraph">
                <wp:posOffset>1487170</wp:posOffset>
              </wp:positionV>
              <wp:extent cx="4914900" cy="683260"/>
              <wp:effectExtent l="0" t="0" r="635" b="3175"/>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14900" cy="683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B5C8F" w:rsidRDefault="001B5C8F">
                          <w:pPr>
                            <w:pStyle w:val="ClubNamePosition"/>
                          </w:pPr>
                          <w:r>
                            <w:t>Rotary club of Romsey Test</w:t>
                          </w:r>
                        </w:p>
                        <w:p w:rsidR="001B5C8F" w:rsidRDefault="001B5C8F">
                          <w:pPr>
                            <w:pStyle w:val="ClubNamePosition"/>
                          </w:pPr>
                          <w:r>
                            <w:rPr>
                              <w:noProof/>
                            </w:rPr>
                            <w:t>President</w:t>
                          </w:r>
                        </w:p>
                        <w:p w:rsidR="001B5C8F" w:rsidRDefault="000135B9">
                          <w:pPr>
                            <w:pStyle w:val="PersonName"/>
                          </w:pPr>
                          <w:r>
                            <w:rPr>
                              <w:noProof/>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id="_x0000_t202" coordsize="21600,21600" o:spt="202" path="m,l,21600r21600,l21600,xe">
              <v:stroke joinstyle="miter"/>
              <v:path gradientshapeok="t" o:connecttype="rect"/>
            </v:shapetype>
            <v:shape id="Text Box 2" o:spid="_x0000_s1028" type="#_x0000_t202" style="position:absolute;left:0;text-align:left;margin-left:121.9pt;margin-top:117.1pt;width:387pt;height:53.8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" filled="f" stroked="f">
              <v:textbox inset="0,0,0,0">
                <w:txbxContent>
                  <w:p w:rsidR="001B5C8F" w:rsidRDefault="001B5C8F">
                    <w:pPr>
                      <w:pStyle w:val="ClubNamePosition"/>
                    </w:pPr>
                    <w:r>
                      <w:t>Rotary club of Romsey Test</w:t>
                    </w:r>
                  </w:p>
                  <w:p w:rsidR="001B5C8F" w:rsidRDefault="001B5C8F">
                    <w:pPr>
                      <w:pStyle w:val="ClubNamePosition"/>
                    </w:pPr>
                    <w:r>
                      <w:rPr>
                        <w:noProof/>
                      </w:rPr>
                      <w:t>President</w:t>
                    </w:r>
                  </w:p>
                  <w:p w:rsidR="001B5C8F" w:rsidRDefault="000135B9">
                    <w:pPr>
                      <w:pStyle w:val="PersonName"/>
                    </w:pPr>
                    <w:r>
                      <w:rPr>
                        <w:noProof/>
                      </w:rPr>
                      <w:t>-------------</w:t>
                    </w:r>
                  </w:p>
                </w:txbxContent>
              </v:textbox>
            </v:shape>
          </w:pict>
        </mc:Fallback>
      </mc:AlternateContent>
    </w:r>
    <w:r>
      <w:rPr>
        <w:noProof/>
      </w:rPr>
      <mc:AlternateContent>
        <mc:Choice Requires="wps">
          <w:drawing>
            <wp:anchor distT="0" distB="0" distL="114300" distR="114300" simplePos="0" relativeHeight="251656192" behindDoc="0" locked="0" layoutInCell="1" allowOverlap="1">
              <wp:simplePos x="0" y="0"/>
              <wp:positionH relativeFrom="column">
                <wp:posOffset>-612140</wp:posOffset>
              </wp:positionH>
              <wp:positionV relativeFrom="page">
                <wp:posOffset>224790</wp:posOffset>
              </wp:positionV>
              <wp:extent cx="7315200" cy="1600200"/>
              <wp:effectExtent l="1270" t="0" r="0" b="3810"/>
              <wp:wrapNone/>
              <wp:docPr id="3"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15200" cy="1600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B5C8F" w:rsidRDefault="00BE73DE">
                          <w:pPr>
                            <w:pStyle w:val="Header"/>
                          </w:pPr>
                          <w:r>
                            <w:rPr>
                              <w:noProof/>
                            </w:rPr>
                            <w:drawing>
                              <wp:inline distT="0" distB="0" distL="0" distR="0">
                                <wp:extent cx="7200900" cy="1455420"/>
                                <wp:effectExtent l="0" t="0" r="0" b="0"/>
                                <wp:docPr id="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200900" cy="1455420"/>
                                        </a:xfrm>
                                        <a:prstGeom prst="rect">
                                          <a:avLst/>
                                        </a:prstGeom>
                                        <a:noFill/>
                                        <a:ln>
                                          <a:noFill/>
                                        </a:ln>
                                      </pic:spPr>
                                    </pic:pic>
                                  </a:graphicData>
                                </a:graphic>
                              </wp:inline>
                            </w:drawing>
                          </w:r>
                        </w:p>
                      </w:txbxContent>
                    </wps:txbx>
                    <wps:bodyPr rot="0" vert="horz" wrap="square" lIns="36000" tIns="36000" rIns="36000" bIns="3600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id="Text Box 1" o:spid="_x0000_s1029" type="#_x0000_t202" style="position:absolute;left:0;text-align:left;margin-left:-48.2pt;margin-top:17.7pt;width:8in;height:126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" filled="f" stroked="f">
              <v:textbox inset="1mm,1mm,1mm,1mm">
                <w:txbxContent>
                  <w:p w:rsidR="001B5C8F" w:rsidRDefault="00BE73DE">
                    <w:pPr>
                      <w:pStyle w:val="Header"/>
                    </w:pPr>
                    <w:r>
                      <w:rPr>
                        <w:noProof/>
                      </w:rPr>
                      <w:drawing>
                        <wp:inline distT="0" distB="0" distL="0" distR="0">
                          <wp:extent cx="7200900" cy="1455420"/>
                          <wp:effectExtent l="0" t="0" r="0" b="0"/>
                          <wp:docPr id="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200900" cy="1455420"/>
                                  </a:xfrm>
                                  <a:prstGeom prst="rect">
                                    <a:avLst/>
                                  </a:prstGeom>
                                  <a:noFill/>
                                  <a:ln>
                                    <a:noFill/>
                                  </a:ln>
                                </pic:spPr>
                              </pic:pic>
                            </a:graphicData>
                          </a:graphic>
                        </wp:inline>
                      </w:drawing>
                    </w:r>
                  </w:p>
                </w:txbxContent>
              </v:textbox>
              <w10:wrap anchory="page"/>
            </v:shape>
          </w:pict>
        </mc:Fallback>
      </mc:AlternateContent>
    </w:r>
  </w:p>
  <w:p w:rsidR="001B5C8F" w:rsidRDefault="001B5C8F">
    <w:pPr>
      <w:pStyle w:val="Header"/>
      <w:jc w:val="center"/>
    </w:pPr>
  </w:p>
  <w:p w:rsidR="001B5C8F" w:rsidRDefault="001B5C8F">
    <w:pPr>
      <w:pStyle w:val="Header"/>
      <w:jc w:val="center"/>
    </w:pPr>
  </w:p>
  <w:p w:rsidR="001B5C8F" w:rsidRDefault="001B5C8F">
    <w:pPr>
      <w:pStyle w:val="Header"/>
      <w:jc w:val="center"/>
    </w:pPr>
  </w:p>
  <w:p w:rsidR="001B5C8F" w:rsidRDefault="001B5C8F">
    <w:pPr>
      <w:pStyle w:val="Header"/>
      <w:jc w:val="center"/>
    </w:pPr>
  </w:p>
  <w:p w:rsidR="001B5C8F" w:rsidRDefault="001B5C8F">
    <w:pPr>
      <w:pStyle w:val="Header"/>
      <w:jc w:val="center"/>
    </w:pPr>
  </w:p>
  <w:p w:rsidR="001B5C8F" w:rsidRDefault="001B5C8F">
    <w:pPr>
      <w:pStyle w:val="Header"/>
      <w:jc w:val="center"/>
    </w:pPr>
  </w:p>
  <w:p w:rsidR="001B5C8F" w:rsidRDefault="001B5C8F">
    <w:pPr>
      <w:pStyle w:val="Header"/>
      <w:jc w:val="center"/>
    </w:pPr>
  </w:p>
  <w:p w:rsidR="001B5C8F" w:rsidRDefault="001B5C8F">
    <w:pPr>
      <w:pStyle w:val="Header"/>
      <w:jc w:val="center"/>
    </w:pPr>
  </w:p>
  <w:p w:rsidR="001B5C8F" w:rsidRDefault="001B5C8F">
    <w:pPr>
      <w:pStyle w:val="Header"/>
      <w:jc w:val="center"/>
    </w:pPr>
  </w:p>
  <w:p w:rsidR="001B5C8F" w:rsidRDefault="001B5C8F">
    <w:pPr>
      <w:pStyle w:val="Header"/>
      <w:jc w:val="center"/>
    </w:pPr>
  </w:p>
  <w:p w:rsidR="001B5C8F" w:rsidRDefault="001B5C8F">
    <w:pPr>
      <w:pStyle w:val="Header"/>
      <w:jc w:val="center"/>
    </w:pPr>
  </w:p>
  <w:p w:rsidR="001B5C8F" w:rsidRDefault="001B5C8F">
    <w:pPr>
      <w:pStyle w:val="Header"/>
      <w:jc w:val="cen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35B9"/>
    <w:rsid w:val="000135B9"/>
    <w:rsid w:val="00027905"/>
    <w:rsid w:val="001B5C8F"/>
    <w:rsid w:val="00321AEE"/>
    <w:rsid w:val="00474EB1"/>
    <w:rsid w:val="007F6DB7"/>
    <w:rsid w:val="008C441D"/>
    <w:rsid w:val="0090532C"/>
    <w:rsid w:val="009A4263"/>
    <w:rsid w:val="00BE73DE"/>
    <w:rsid w:val="00D04014"/>
    <w:rsid w:val="00DF021F"/>
    <w:rsid w:val="00E50274"/>
    <w:rsid w:val="00EA2BC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4249A0AC-40A8-48F5-9A07-2FCE882B6A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Arial" w:hAnsi="Arial"/>
      <w:sz w:val="22"/>
      <w:szCs w:val="24"/>
    </w:rPr>
  </w:style>
  <w:style w:type="paragraph" w:styleId="Heading1">
    <w:name w:val="heading 1"/>
    <w:basedOn w:val="Normal"/>
    <w:next w:val="Normal"/>
    <w:qFormat/>
    <w:pPr>
      <w:keepNext/>
      <w:spacing w:before="240" w:after="60"/>
      <w:outlineLvl w:val="0"/>
    </w:pPr>
    <w:rPr>
      <w:rFonts w:cs="Arial"/>
      <w:b/>
      <w:bCs/>
      <w:kern w:val="32"/>
      <w:sz w:val="32"/>
      <w:szCs w:val="32"/>
    </w:rPr>
  </w:style>
  <w:style w:type="paragraph" w:styleId="Heading2">
    <w:name w:val="heading 2"/>
    <w:basedOn w:val="Normal"/>
    <w:next w:val="Normal"/>
    <w:qFormat/>
    <w:pPr>
      <w:keepNext/>
      <w:jc w:val="center"/>
      <w:outlineLvl w:val="1"/>
    </w:pPr>
    <w:rPr>
      <w:b/>
      <w:bCs/>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tyle>
  <w:style w:type="paragraph" w:styleId="Footer">
    <w:name w:val="footer"/>
    <w:basedOn w:val="Normal"/>
    <w:pPr>
      <w:tabs>
        <w:tab w:val="center" w:pos="4153"/>
        <w:tab w:val="right" w:pos="8306"/>
      </w:tabs>
    </w:pPr>
  </w:style>
  <w:style w:type="paragraph" w:customStyle="1" w:styleId="Meets">
    <w:name w:val="Meets"/>
    <w:pPr>
      <w:jc w:val="center"/>
    </w:pPr>
    <w:rPr>
      <w:rFonts w:ascii="AvantGarde Bk BT" w:hAnsi="AvantGarde Bk BT"/>
      <w:color w:val="0B3D91"/>
      <w:sz w:val="18"/>
      <w:szCs w:val="16"/>
    </w:rPr>
  </w:style>
  <w:style w:type="character" w:styleId="Hyperlink">
    <w:name w:val="Hyperlink"/>
    <w:rPr>
      <w:color w:val="0000FF"/>
      <w:u w:val="single"/>
    </w:rPr>
  </w:style>
  <w:style w:type="paragraph" w:styleId="BalloonText">
    <w:name w:val="Balloon Text"/>
    <w:basedOn w:val="Normal"/>
    <w:semiHidden/>
    <w:rPr>
      <w:rFonts w:ascii="Tahoma" w:hAnsi="Tahoma" w:cs="Tahoma"/>
      <w:sz w:val="16"/>
      <w:szCs w:val="16"/>
    </w:rPr>
  </w:style>
  <w:style w:type="paragraph" w:customStyle="1" w:styleId="MainText">
    <w:name w:val="Main Text"/>
    <w:basedOn w:val="Normal"/>
    <w:pPr>
      <w:ind w:left="624" w:right="454"/>
    </w:pPr>
  </w:style>
  <w:style w:type="paragraph" w:customStyle="1" w:styleId="ClubNamePosition">
    <w:name w:val="Club Name Position"/>
    <w:pPr>
      <w:jc w:val="right"/>
    </w:pPr>
    <w:rPr>
      <w:rFonts w:ascii="AvantGarde Bk BT" w:hAnsi="AvantGarde Bk BT"/>
      <w:color w:val="0B3D91"/>
      <w:sz w:val="24"/>
      <w:szCs w:val="24"/>
    </w:rPr>
  </w:style>
  <w:style w:type="paragraph" w:customStyle="1" w:styleId="ContactDetails">
    <w:name w:val="Contact Details"/>
    <w:pPr>
      <w:jc w:val="center"/>
    </w:pPr>
    <w:rPr>
      <w:rFonts w:ascii="AvantGarde Bk BT" w:hAnsi="AvantGarde Bk BT"/>
      <w:color w:val="0B3D91"/>
      <w:sz w:val="22"/>
    </w:rPr>
  </w:style>
  <w:style w:type="paragraph" w:customStyle="1" w:styleId="PersonName">
    <w:name w:val="Person Name"/>
    <w:pPr>
      <w:jc w:val="right"/>
    </w:pPr>
    <w:rPr>
      <w:rFonts w:ascii="AvantGarde Bk BT" w:hAnsi="AvantGarde Bk BT"/>
      <w:color w:val="0B3D91"/>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rotaryclubofromseytest.org"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3" Type="http://schemas.openxmlformats.org/officeDocument/2006/relationships/image" Target="media/image2.png"/><Relationship Id="rId2" Type="http://schemas.openxmlformats.org/officeDocument/2006/relationships/hyperlink" Target="http://www.rotaryclubofromseytest.org" TargetMode="External"/><Relationship Id="rId1" Type="http://schemas.openxmlformats.org/officeDocument/2006/relationships/hyperlink" Target="http://www.rotaryclubofromseytest.org" TargetMode="External"/><Relationship Id="rId4" Type="http://schemas.openxmlformats.org/officeDocument/2006/relationships/image" Target="media/image20.png"/></Relationships>
</file>

<file path=word/_rels/header2.xml.rels><?xml version="1.0" encoding="UTF-8" standalone="yes"?>
<Relationships xmlns="http://schemas.openxmlformats.org/package/2006/relationships"><Relationship Id="rId2" Type="http://schemas.openxmlformats.org/officeDocument/2006/relationships/image" Target="media/image10.pn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Mike\My%20Documents\Rotary\Stationery\Rotary%20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Rotary template.dot</Template>
  <TotalTime>2</TotalTime>
  <Pages>3</Pages>
  <Words>724</Words>
  <Characters>4133</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Rotary_Ltr_Plain with continuation</vt:lpstr>
    </vt:vector>
  </TitlesOfParts>
  <Company>Rotary International GB&amp;I</Company>
  <LinksUpToDate>false</LinksUpToDate>
  <CharactersWithSpaces>4848</CharactersWithSpaces>
  <SharedDoc>false</SharedDoc>
  <HLinks>
    <vt:vector size="12" baseType="variant">
      <vt:variant>
        <vt:i4>2621491</vt:i4>
      </vt:variant>
      <vt:variant>
        <vt:i4>0</vt:i4>
      </vt:variant>
      <vt:variant>
        <vt:i4>0</vt:i4>
      </vt:variant>
      <vt:variant>
        <vt:i4>5</vt:i4>
      </vt:variant>
      <vt:variant>
        <vt:lpwstr>http://www.rotaryclubofromseytest.org/</vt:lpwstr>
      </vt:variant>
      <vt:variant>
        <vt:lpwstr/>
      </vt:variant>
      <vt:variant>
        <vt:i4>2621491</vt:i4>
      </vt:variant>
      <vt:variant>
        <vt:i4>0</vt:i4>
      </vt:variant>
      <vt:variant>
        <vt:i4>0</vt:i4>
      </vt:variant>
      <vt:variant>
        <vt:i4>5</vt:i4>
      </vt:variant>
      <vt:variant>
        <vt:lpwstr>http://www.rotaryclubofromseytest.org/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Rotary_Ltr_Plain with continuation</dc:title>
  <dc:subject/>
  <dc:creator>Thorne</dc:creator>
  <cp:keywords/>
  <cp:lastModifiedBy>Paul Grainger</cp:lastModifiedBy>
  <cp:revision>3</cp:revision>
  <cp:lastPrinted>2008-07-09T10:52:00Z</cp:lastPrinted>
  <dcterms:created xsi:type="dcterms:W3CDTF">2023-03-31T15:09:00Z</dcterms:created>
  <dcterms:modified xsi:type="dcterms:W3CDTF">2023-04-01T10:44:00Z</dcterms:modified>
</cp:coreProperties>
</file>